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9B5" w:rsidRPr="00604AFA" w:rsidRDefault="003565B8" w:rsidP="00604AFA">
      <w:pPr>
        <w:spacing w:line="567" w:lineRule="exact"/>
        <w:jc w:val="center"/>
        <w:rPr>
          <w:b/>
        </w:rPr>
      </w:pPr>
      <w:r w:rsidRPr="00604AFA">
        <w:rPr>
          <w:b/>
        </w:rPr>
        <w:t>TRIBUNALE ORDINARIO DI COSENZA</w:t>
      </w:r>
    </w:p>
    <w:p w:rsidR="00604AFA" w:rsidRDefault="003565B8" w:rsidP="00604AFA">
      <w:pPr>
        <w:spacing w:line="567" w:lineRule="exact"/>
        <w:jc w:val="center"/>
        <w:rPr>
          <w:b/>
        </w:rPr>
      </w:pPr>
      <w:r w:rsidRPr="00604AFA">
        <w:rPr>
          <w:b/>
        </w:rPr>
        <w:t xml:space="preserve">VERBALE DI TRASFORMAZIONE DI SEPARAZIONE </w:t>
      </w:r>
    </w:p>
    <w:p w:rsidR="003565B8" w:rsidRPr="00604AFA" w:rsidRDefault="003565B8" w:rsidP="00604AFA">
      <w:pPr>
        <w:spacing w:line="567" w:lineRule="exact"/>
        <w:jc w:val="center"/>
        <w:rPr>
          <w:b/>
        </w:rPr>
      </w:pPr>
      <w:r w:rsidRPr="00604AFA">
        <w:rPr>
          <w:b/>
        </w:rPr>
        <w:t>DA GIUDIZIALE IN CONSENSUALE</w:t>
      </w:r>
    </w:p>
    <w:p w:rsidR="003565B8" w:rsidRDefault="003565B8" w:rsidP="00EE4A7B">
      <w:pPr>
        <w:spacing w:line="567" w:lineRule="exact"/>
        <w:jc w:val="both"/>
      </w:pPr>
      <w:r>
        <w:t xml:space="preserve">Oggi                                          </w:t>
      </w:r>
      <w:proofErr w:type="gramStart"/>
      <w:r>
        <w:t xml:space="preserve">  ,</w:t>
      </w:r>
      <w:proofErr w:type="gramEnd"/>
      <w:r>
        <w:t xml:space="preserve"> in Cosenza, dinanzi al Presidente del Tribunale, nella persona della dott.</w:t>
      </w:r>
      <w:r w:rsidR="00604AFA">
        <w:t xml:space="preserve">                                         , assistita dal Cancelliere</w:t>
      </w:r>
    </w:p>
    <w:p w:rsidR="003565B8" w:rsidRDefault="003565B8" w:rsidP="00EE4A7B">
      <w:pPr>
        <w:spacing w:line="567" w:lineRule="exact"/>
        <w:jc w:val="both"/>
      </w:pPr>
      <w:r>
        <w:t>A seguito di decreto di convocazione,</w:t>
      </w:r>
      <w:r w:rsidR="00604AFA">
        <w:t xml:space="preserve"> sono comparsi:</w:t>
      </w:r>
    </w:p>
    <w:p w:rsidR="00604AFA" w:rsidRDefault="00604AFA" w:rsidP="00604AFA">
      <w:pPr>
        <w:numPr>
          <w:ilvl w:val="0"/>
          <w:numId w:val="6"/>
        </w:numPr>
        <w:spacing w:line="567" w:lineRule="exact"/>
        <w:jc w:val="both"/>
      </w:pPr>
    </w:p>
    <w:p w:rsidR="00604AFA" w:rsidRDefault="00604AFA" w:rsidP="00604AFA">
      <w:pPr>
        <w:spacing w:line="567" w:lineRule="exact"/>
        <w:jc w:val="both"/>
      </w:pPr>
      <w:proofErr w:type="gramStart"/>
      <w:r>
        <w:t>nato</w:t>
      </w:r>
      <w:proofErr w:type="gramEnd"/>
      <w:r>
        <w:t>/a a                                             il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e</w:t>
      </w:r>
      <w:proofErr w:type="gramEnd"/>
      <w:r>
        <w:t xml:space="preserve"> residente in</w:t>
      </w:r>
    </w:p>
    <w:p w:rsidR="00604AFA" w:rsidRDefault="00604AFA" w:rsidP="00604AFA">
      <w:pPr>
        <w:spacing w:line="567" w:lineRule="exact"/>
        <w:jc w:val="both"/>
      </w:pPr>
      <w:r>
        <w:t>CF                                                  titolo di studio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professione</w:t>
      </w:r>
      <w:proofErr w:type="gramEnd"/>
      <w:r>
        <w:t xml:space="preserve">                                    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rappresentato</w:t>
      </w:r>
      <w:proofErr w:type="gramEnd"/>
      <w:r>
        <w:t>/a e difeso/a dall’avv.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con</w:t>
      </w:r>
      <w:proofErr w:type="gramEnd"/>
      <w:r>
        <w:t xml:space="preserve"> studio in                       alla via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e</w:t>
      </w:r>
      <w:proofErr w:type="gramEnd"/>
    </w:p>
    <w:p w:rsidR="00604AFA" w:rsidRDefault="00604AFA" w:rsidP="00604AFA">
      <w:pPr>
        <w:numPr>
          <w:ilvl w:val="0"/>
          <w:numId w:val="6"/>
        </w:numPr>
        <w:spacing w:line="567" w:lineRule="exact"/>
        <w:jc w:val="both"/>
      </w:pPr>
    </w:p>
    <w:p w:rsidR="00604AFA" w:rsidRDefault="00604AFA" w:rsidP="00604AFA">
      <w:pPr>
        <w:spacing w:line="567" w:lineRule="exact"/>
        <w:jc w:val="both"/>
      </w:pPr>
      <w:proofErr w:type="gramStart"/>
      <w:r>
        <w:t>nato</w:t>
      </w:r>
      <w:proofErr w:type="gramEnd"/>
      <w:r>
        <w:t>/a a                                             il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e</w:t>
      </w:r>
      <w:proofErr w:type="gramEnd"/>
      <w:r>
        <w:t xml:space="preserve"> residente in</w:t>
      </w:r>
    </w:p>
    <w:p w:rsidR="00604AFA" w:rsidRDefault="00604AFA" w:rsidP="00604AFA">
      <w:pPr>
        <w:spacing w:line="567" w:lineRule="exact"/>
        <w:jc w:val="both"/>
      </w:pPr>
      <w:r>
        <w:t>CF                                                  titolo di studio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professione</w:t>
      </w:r>
      <w:proofErr w:type="gramEnd"/>
      <w:r>
        <w:t xml:space="preserve">                                    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rappresentato</w:t>
      </w:r>
      <w:proofErr w:type="gramEnd"/>
      <w:r>
        <w:t>/a e difeso/a dall’avv.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con</w:t>
      </w:r>
      <w:proofErr w:type="gramEnd"/>
      <w:r>
        <w:t xml:space="preserve"> studio in                       alla via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coniugi</w:t>
      </w:r>
      <w:proofErr w:type="gramEnd"/>
      <w:r>
        <w:t xml:space="preserve"> sposati a                                 il</w:t>
      </w:r>
    </w:p>
    <w:p w:rsidR="00604AFA" w:rsidRDefault="00604AFA" w:rsidP="00604AFA">
      <w:pPr>
        <w:spacing w:line="567" w:lineRule="exact"/>
        <w:jc w:val="both"/>
      </w:pPr>
      <w:r>
        <w:t>(</w:t>
      </w:r>
      <w:proofErr w:type="gramStart"/>
      <w:r>
        <w:t>anno</w:t>
      </w:r>
      <w:proofErr w:type="gramEnd"/>
      <w:r>
        <w:t xml:space="preserve">        atto n.                 vol.               </w:t>
      </w:r>
      <w:proofErr w:type="gramStart"/>
      <w:r>
        <w:t>parte</w:t>
      </w:r>
      <w:proofErr w:type="gramEnd"/>
      <w:r>
        <w:t xml:space="preserve">               serie                  )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con</w:t>
      </w:r>
      <w:proofErr w:type="gramEnd"/>
      <w:r>
        <w:t>/senza figli</w:t>
      </w:r>
    </w:p>
    <w:p w:rsidR="00604AFA" w:rsidRDefault="00604AFA" w:rsidP="00604AFA">
      <w:pPr>
        <w:spacing w:line="567" w:lineRule="exact"/>
        <w:jc w:val="both"/>
      </w:pPr>
      <w:r>
        <w:lastRenderedPageBreak/>
        <w:t>Il Presidente, dapprima separatamente e poi congiuntamente, sente personalmente i coniugi e ne tenta la concliliazione, che non riesce.</w:t>
      </w:r>
    </w:p>
    <w:p w:rsidR="00604AFA" w:rsidRDefault="00604AFA" w:rsidP="00604AFA">
      <w:pPr>
        <w:spacing w:line="567" w:lineRule="exact"/>
        <w:jc w:val="both"/>
      </w:pPr>
      <w:r>
        <w:t>Dà atto, pertanto, che il tentativo di conciliazione è fallito.</w:t>
      </w:r>
    </w:p>
    <w:p w:rsidR="00604AFA" w:rsidRDefault="00604AFA" w:rsidP="00604AFA">
      <w:pPr>
        <w:spacing w:line="567" w:lineRule="exact"/>
        <w:jc w:val="both"/>
      </w:pPr>
      <w:r>
        <w:t>A questo punto, i coniugi dichiarano di volersi consensualmente separare e di avere raggiunto intesa sulle seguenti condizioni:</w:t>
      </w:r>
    </w:p>
    <w:p w:rsidR="00604AFA" w:rsidRDefault="00604AFA" w:rsidP="00604AFA">
      <w:pPr>
        <w:numPr>
          <w:ilvl w:val="0"/>
          <w:numId w:val="7"/>
        </w:numPr>
        <w:spacing w:line="567" w:lineRule="exact"/>
        <w:jc w:val="both"/>
      </w:pPr>
      <w:r>
        <w:t>I coniugi vivranno separati, nel mutuo rispetto, liberi di stabilire ovunque la loro residenza;</w:t>
      </w:r>
    </w:p>
    <w:p w:rsidR="00D461F9" w:rsidRDefault="00604AFA" w:rsidP="00D461F9">
      <w:pPr>
        <w:numPr>
          <w:ilvl w:val="0"/>
          <w:numId w:val="7"/>
        </w:numPr>
        <w:spacing w:line="567" w:lineRule="exact"/>
        <w:jc w:val="both"/>
      </w:pPr>
      <w:r>
        <w:t xml:space="preserve">I figli </w:t>
      </w:r>
    </w:p>
    <w:p w:rsidR="00D461F9" w:rsidRDefault="00CE43BF" w:rsidP="00D461F9">
      <w:pPr>
        <w:numPr>
          <w:ilvl w:val="0"/>
          <w:numId w:val="7"/>
        </w:numPr>
        <w:spacing w:line="567" w:lineRule="exact"/>
        <w:jc w:val="both"/>
      </w:pPr>
      <w:r>
        <w:t>La casa coniugale</w:t>
      </w:r>
    </w:p>
    <w:p w:rsidR="00CE43BF" w:rsidRDefault="00CE43BF" w:rsidP="00D461F9">
      <w:pPr>
        <w:numPr>
          <w:ilvl w:val="0"/>
          <w:numId w:val="7"/>
        </w:numPr>
        <w:spacing w:line="567" w:lineRule="exact"/>
        <w:jc w:val="both"/>
      </w:pPr>
      <w:bookmarkStart w:id="0" w:name="_GoBack"/>
      <w:bookmarkEnd w:id="0"/>
      <w:r>
        <w:t xml:space="preserve">L’assegno di mantenimento </w:t>
      </w:r>
    </w:p>
    <w:p w:rsidR="00CE43BF" w:rsidRDefault="00CE43BF" w:rsidP="0059124F">
      <w:pPr>
        <w:spacing w:line="567" w:lineRule="exact"/>
        <w:jc w:val="center"/>
      </w:pPr>
      <w:r>
        <w:t>L.C.S.</w:t>
      </w:r>
    </w:p>
    <w:p w:rsidR="00CE43BF" w:rsidRDefault="00CE43BF" w:rsidP="00CE43BF">
      <w:pPr>
        <w:spacing w:line="567" w:lineRule="exact"/>
        <w:jc w:val="both"/>
      </w:pPr>
    </w:p>
    <w:p w:rsidR="00CE43BF" w:rsidRPr="00CE43BF" w:rsidRDefault="00CE43BF" w:rsidP="00CE43BF">
      <w:pPr>
        <w:spacing w:line="567" w:lineRule="exact"/>
        <w:jc w:val="center"/>
        <w:rPr>
          <w:b/>
        </w:rPr>
      </w:pPr>
      <w:r w:rsidRPr="00CE43BF">
        <w:rPr>
          <w:b/>
        </w:rPr>
        <w:t>Il Presidente</w:t>
      </w:r>
    </w:p>
    <w:p w:rsidR="00CE43BF" w:rsidRDefault="00CE43BF" w:rsidP="00CE43BF">
      <w:pPr>
        <w:spacing w:line="567" w:lineRule="exact"/>
        <w:jc w:val="both"/>
      </w:pPr>
      <w:r>
        <w:t>Autorizza i coniugi a separarsi alle condizioni sopra riportate.</w:t>
      </w:r>
    </w:p>
    <w:p w:rsidR="00CE43BF" w:rsidRDefault="00CE43BF" w:rsidP="00CE43BF">
      <w:pPr>
        <w:spacing w:line="567" w:lineRule="exact"/>
        <w:jc w:val="both"/>
      </w:pPr>
      <w:r>
        <w:t>Dispone la comunicazione del presente verbale e del fascicolo al PM per il suo parere, rimettendo, all’esito, gli atti al Collegio per l’omologazione.</w:t>
      </w:r>
    </w:p>
    <w:p w:rsidR="00CE43BF" w:rsidRPr="00A606A4" w:rsidRDefault="00CE43BF" w:rsidP="00CE43BF">
      <w:pPr>
        <w:spacing w:line="567" w:lineRule="exac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Presidente</w:t>
      </w:r>
    </w:p>
    <w:sectPr w:rsidR="00CE43BF" w:rsidRPr="00A606A4">
      <w:headerReference w:type="default" r:id="rId7"/>
      <w:footerReference w:type="default" r:id="rId8"/>
      <w:pgSz w:w="11906" w:h="16838" w:code="9"/>
      <w:pgMar w:top="1418" w:right="2835" w:bottom="1162" w:left="1531" w:header="567" w:footer="907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820" w:rsidRDefault="003E0820">
      <w:r>
        <w:separator/>
      </w:r>
    </w:p>
  </w:endnote>
  <w:endnote w:type="continuationSeparator" w:id="0">
    <w:p w:rsidR="003E0820" w:rsidRDefault="003E0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76B" w:rsidRDefault="003E376B">
    <w:pPr>
      <w:pStyle w:val="Pidipagina"/>
      <w:framePr w:wrap="auto" w:vAnchor="text" w:hAnchor="margin" w:xAlign="center" w:y="1"/>
      <w:jc w:val="center"/>
      <w:rPr>
        <w:rStyle w:val="Numeropagina"/>
        <w:rFonts w:cs="Arial"/>
      </w:rPr>
    </w:pPr>
  </w:p>
  <w:p w:rsidR="003E376B" w:rsidRDefault="003E376B">
    <w:pPr>
      <w:pStyle w:val="Pidipagina"/>
      <w:spacing w:line="240" w:lineRule="atLeast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820" w:rsidRDefault="003E0820">
      <w:r>
        <w:separator/>
      </w:r>
    </w:p>
  </w:footnote>
  <w:footnote w:type="continuationSeparator" w:id="0">
    <w:p w:rsidR="003E0820" w:rsidRDefault="003E08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76B" w:rsidRDefault="00CE43BF">
    <w:pPr>
      <w:pStyle w:val="Intestazione"/>
      <w:tabs>
        <w:tab w:val="clear" w:pos="4819"/>
        <w:tab w:val="center" w:pos="340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71040" behindDoc="0" locked="0" layoutInCell="0" allowOverlap="1">
              <wp:simplePos x="0" y="0"/>
              <wp:positionH relativeFrom="column">
                <wp:posOffset>-973455</wp:posOffset>
              </wp:positionH>
              <wp:positionV relativeFrom="paragraph">
                <wp:posOffset>8766810</wp:posOffset>
              </wp:positionV>
              <wp:extent cx="7574915" cy="635"/>
              <wp:effectExtent l="7620" t="13335" r="8890" b="5080"/>
              <wp:wrapNone/>
              <wp:docPr id="3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F2C28A" id="Line 1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5pt,690.3pt" to="519.8pt,69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944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7326630</wp:posOffset>
              </wp:positionV>
              <wp:extent cx="7574915" cy="635"/>
              <wp:effectExtent l="9525" t="11430" r="6985" b="6985"/>
              <wp:wrapNone/>
              <wp:docPr id="30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273EA1" id="Line 2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576.9pt" to="516.95pt,57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5886450</wp:posOffset>
              </wp:positionV>
              <wp:extent cx="7574915" cy="635"/>
              <wp:effectExtent l="9525" t="9525" r="6985" b="8890"/>
              <wp:wrapNone/>
              <wp:docPr id="29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21A13E" id="Line 3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463.5pt" to="516.95pt,46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>
              <wp:simplePos x="0" y="0"/>
              <wp:positionH relativeFrom="column">
                <wp:posOffset>-973455</wp:posOffset>
              </wp:positionH>
              <wp:positionV relativeFrom="paragraph">
                <wp:posOffset>5886450</wp:posOffset>
              </wp:positionV>
              <wp:extent cx="7574915" cy="635"/>
              <wp:effectExtent l="7620" t="9525" r="8890" b="8890"/>
              <wp:wrapNone/>
              <wp:docPr id="28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104BF3" id="Line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5pt,463.5pt" to="519.8pt,46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064" behindDoc="0" locked="0" layoutInCell="0" allowOverlap="1">
              <wp:simplePos x="0" y="0"/>
              <wp:positionH relativeFrom="column">
                <wp:posOffset>-972820</wp:posOffset>
              </wp:positionH>
              <wp:positionV relativeFrom="paragraph">
                <wp:posOffset>9126220</wp:posOffset>
              </wp:positionV>
              <wp:extent cx="7574915" cy="635"/>
              <wp:effectExtent l="8255" t="10795" r="8255" b="7620"/>
              <wp:wrapNone/>
              <wp:docPr id="27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A91B1A" id="Line 5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pt,718.6pt" to="519.85pt,7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0" allowOverlap="1">
              <wp:simplePos x="0" y="0"/>
              <wp:positionH relativeFrom="column">
                <wp:posOffset>-1009015</wp:posOffset>
              </wp:positionH>
              <wp:positionV relativeFrom="paragraph">
                <wp:posOffset>7686040</wp:posOffset>
              </wp:positionV>
              <wp:extent cx="7574915" cy="635"/>
              <wp:effectExtent l="10160" t="8890" r="6350" b="9525"/>
              <wp:wrapNone/>
              <wp:docPr id="26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F6E917" id="Line 6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45pt,605.2pt" to="517pt,60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0" allowOverlap="1">
              <wp:simplePos x="0" y="0"/>
              <wp:positionH relativeFrom="column">
                <wp:posOffset>-1009015</wp:posOffset>
              </wp:positionH>
              <wp:positionV relativeFrom="paragraph">
                <wp:posOffset>6245860</wp:posOffset>
              </wp:positionV>
              <wp:extent cx="7574915" cy="635"/>
              <wp:effectExtent l="10160" t="6985" r="6350" b="11430"/>
              <wp:wrapNone/>
              <wp:docPr id="25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8237E4" id="Line 7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45pt,491.8pt" to="517pt,49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-972820</wp:posOffset>
              </wp:positionH>
              <wp:positionV relativeFrom="paragraph">
                <wp:posOffset>6245860</wp:posOffset>
              </wp:positionV>
              <wp:extent cx="7574915" cy="635"/>
              <wp:effectExtent l="8255" t="6985" r="8255" b="11430"/>
              <wp:wrapNone/>
              <wp:docPr id="24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EA2F2F" id="Line 8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pt,491.8pt" to="519.85pt,49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4446270</wp:posOffset>
              </wp:positionV>
              <wp:extent cx="7574915" cy="635"/>
              <wp:effectExtent l="9525" t="7620" r="6985" b="10795"/>
              <wp:wrapNone/>
              <wp:docPr id="23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1D5C24" id="Line 9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350.1pt" to="516.95pt,35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column">
                <wp:posOffset>-1009015</wp:posOffset>
              </wp:positionH>
              <wp:positionV relativeFrom="paragraph">
                <wp:posOffset>4805680</wp:posOffset>
              </wp:positionV>
              <wp:extent cx="7574915" cy="635"/>
              <wp:effectExtent l="10160" t="5080" r="6350" b="13335"/>
              <wp:wrapNone/>
              <wp:docPr id="22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84278F" id="Line 10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45pt,378.4pt" to="517pt,37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088" behindDoc="0" locked="0" layoutInCell="0" allowOverlap="1">
              <wp:simplePos x="0" y="0"/>
              <wp:positionH relativeFrom="column">
                <wp:posOffset>-973455</wp:posOffset>
              </wp:positionH>
              <wp:positionV relativeFrom="paragraph">
                <wp:posOffset>9486900</wp:posOffset>
              </wp:positionV>
              <wp:extent cx="7574915" cy="635"/>
              <wp:effectExtent l="7620" t="9525" r="8890" b="8890"/>
              <wp:wrapNone/>
              <wp:docPr id="21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8B3809" id="Line 11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5pt,747pt" to="519.8pt,7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8046720</wp:posOffset>
              </wp:positionV>
              <wp:extent cx="7574915" cy="635"/>
              <wp:effectExtent l="9525" t="7620" r="6985" b="10795"/>
              <wp:wrapNone/>
              <wp:docPr id="20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0314CF" id="Line 12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633.6pt" to="516.95pt,6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6606540</wp:posOffset>
              </wp:positionV>
              <wp:extent cx="7574915" cy="635"/>
              <wp:effectExtent l="9525" t="5715" r="6985" b="12700"/>
              <wp:wrapNone/>
              <wp:docPr id="19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F817BD" id="Line 13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520.2pt" to="516.95pt,5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0" allowOverlap="1">
              <wp:simplePos x="0" y="0"/>
              <wp:positionH relativeFrom="column">
                <wp:posOffset>-973455</wp:posOffset>
              </wp:positionH>
              <wp:positionV relativeFrom="paragraph">
                <wp:posOffset>6606540</wp:posOffset>
              </wp:positionV>
              <wp:extent cx="7574915" cy="635"/>
              <wp:effectExtent l="7620" t="5715" r="8890" b="12700"/>
              <wp:wrapNone/>
              <wp:docPr id="18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DE1AC9" id="Line 14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5pt,520.2pt" to="519.8pt,5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5166360</wp:posOffset>
              </wp:positionV>
              <wp:extent cx="7574915" cy="635"/>
              <wp:effectExtent l="9525" t="13335" r="6985" b="5080"/>
              <wp:wrapNone/>
              <wp:docPr id="17" name="Lin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242511" id="Line 1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406.8pt" to="516.95pt,40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016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8406765</wp:posOffset>
              </wp:positionV>
              <wp:extent cx="7574915" cy="635"/>
              <wp:effectExtent l="9525" t="5715" r="6985" b="12700"/>
              <wp:wrapNone/>
              <wp:docPr id="16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8B14FD" id="Line 16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661.95pt" to="516.95pt,6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6966585</wp:posOffset>
              </wp:positionV>
              <wp:extent cx="7574915" cy="635"/>
              <wp:effectExtent l="9525" t="13335" r="6985" b="5080"/>
              <wp:wrapNone/>
              <wp:docPr id="15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F391BA" id="Line 17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548.55pt" to="516.95pt,5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>
              <wp:simplePos x="0" y="0"/>
              <wp:positionH relativeFrom="column">
                <wp:posOffset>-973455</wp:posOffset>
              </wp:positionH>
              <wp:positionV relativeFrom="paragraph">
                <wp:posOffset>6966585</wp:posOffset>
              </wp:positionV>
              <wp:extent cx="7574915" cy="635"/>
              <wp:effectExtent l="7620" t="13335" r="8890" b="5080"/>
              <wp:wrapNone/>
              <wp:docPr id="14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6C3255" id="Line 18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5pt,548.55pt" to="519.8pt,5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5526405</wp:posOffset>
              </wp:positionV>
              <wp:extent cx="7574915" cy="635"/>
              <wp:effectExtent l="9525" t="11430" r="6985" b="6985"/>
              <wp:wrapNone/>
              <wp:docPr id="13" name="Lin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0B57FF" id="Line 1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435.15pt" to="516.95pt,4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584" behindDoc="0" locked="0" layoutInCell="0" allowOverlap="1">
              <wp:simplePos x="0" y="0"/>
              <wp:positionH relativeFrom="column">
                <wp:posOffset>-1009015</wp:posOffset>
              </wp:positionH>
              <wp:positionV relativeFrom="paragraph">
                <wp:posOffset>3365500</wp:posOffset>
              </wp:positionV>
              <wp:extent cx="7574915" cy="635"/>
              <wp:effectExtent l="10160" t="12700" r="6350" b="5715"/>
              <wp:wrapNone/>
              <wp:docPr id="12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3F4F17" id="Line 20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45pt,265pt" to="517pt,26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3726180</wp:posOffset>
              </wp:positionV>
              <wp:extent cx="7574915" cy="635"/>
              <wp:effectExtent l="9525" t="11430" r="6985" b="6985"/>
              <wp:wrapNone/>
              <wp:docPr id="11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A41B43" id="Line 21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293.4pt" to="516.95pt,29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4086225</wp:posOffset>
              </wp:positionV>
              <wp:extent cx="7574915" cy="635"/>
              <wp:effectExtent l="9525" t="9525" r="6985" b="8890"/>
              <wp:wrapNone/>
              <wp:docPr id="10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2DE1D6" id="Line 22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321.75pt" to="516.95pt,3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560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3006090</wp:posOffset>
              </wp:positionV>
              <wp:extent cx="7574915" cy="635"/>
              <wp:effectExtent l="9525" t="5715" r="6985" b="12700"/>
              <wp:wrapNone/>
              <wp:docPr id="9" name="Lin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88B194" id="Line 23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236.7pt" to="516.95pt,2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7488" behindDoc="0" locked="0" layoutInCell="0" allowOverlap="1">
              <wp:simplePos x="0" y="0"/>
              <wp:positionH relativeFrom="column">
                <wp:posOffset>-1009015</wp:posOffset>
              </wp:positionH>
              <wp:positionV relativeFrom="paragraph">
                <wp:posOffset>1925320</wp:posOffset>
              </wp:positionV>
              <wp:extent cx="7574915" cy="635"/>
              <wp:effectExtent l="10160" t="10795" r="6350" b="7620"/>
              <wp:wrapNone/>
              <wp:docPr id="8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47CA02" id="Line 24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45pt,151.6pt" to="517pt,1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8512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2286000</wp:posOffset>
              </wp:positionV>
              <wp:extent cx="7574915" cy="635"/>
              <wp:effectExtent l="9525" t="9525" r="6985" b="8890"/>
              <wp:wrapNone/>
              <wp:docPr id="7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F9CADC" id="Line 25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180pt" to="516.95pt,1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536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2646045</wp:posOffset>
              </wp:positionV>
              <wp:extent cx="7574915" cy="635"/>
              <wp:effectExtent l="9525" t="7620" r="6985" b="10795"/>
              <wp:wrapNone/>
              <wp:docPr id="6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CE57A0" id="Line 26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208.35pt" to="516.95pt,20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6464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1565910</wp:posOffset>
              </wp:positionV>
              <wp:extent cx="7574915" cy="635"/>
              <wp:effectExtent l="9525" t="13335" r="6985" b="5080"/>
              <wp:wrapNone/>
              <wp:docPr id="5" name="Lin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63BF9B" id="Line 27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123.3pt" to="516.95pt,1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5440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1205865</wp:posOffset>
              </wp:positionV>
              <wp:extent cx="7574915" cy="635"/>
              <wp:effectExtent l="9525" t="5715" r="6985" b="12700"/>
              <wp:wrapNone/>
              <wp:docPr id="4" name="Lin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76B2C5" id="Line 28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94.95pt" to="516.95pt,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3392" behindDoc="0" locked="0" layoutInCell="0" allowOverlap="1">
              <wp:simplePos x="0" y="0"/>
              <wp:positionH relativeFrom="column">
                <wp:posOffset>-71755</wp:posOffset>
              </wp:positionH>
              <wp:positionV relativeFrom="paragraph">
                <wp:posOffset>-467995</wp:posOffset>
              </wp:positionV>
              <wp:extent cx="635" cy="10677525"/>
              <wp:effectExtent l="13970" t="8255" r="13970" b="10795"/>
              <wp:wrapNone/>
              <wp:docPr id="3" name="Lin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67752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74FD2F" id="Line 29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5pt,-36.85pt" to="-5.6pt,80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2368" behindDoc="0" locked="0" layoutInCell="0" allowOverlap="1">
              <wp:simplePos x="0" y="0"/>
              <wp:positionH relativeFrom="column">
                <wp:posOffset>-1009015</wp:posOffset>
              </wp:positionH>
              <wp:positionV relativeFrom="paragraph">
                <wp:posOffset>845185</wp:posOffset>
              </wp:positionV>
              <wp:extent cx="7574915" cy="635"/>
              <wp:effectExtent l="10160" t="6985" r="6350" b="11430"/>
              <wp:wrapNone/>
              <wp:docPr id="2" name="Lin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BF7753" id="Line 30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45pt,66.55pt" to="517pt,6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4416" behindDoc="0" locked="0" layoutInCell="0" allowOverlap="1">
              <wp:simplePos x="0" y="0"/>
              <wp:positionH relativeFrom="column">
                <wp:posOffset>4824730</wp:posOffset>
              </wp:positionH>
              <wp:positionV relativeFrom="paragraph">
                <wp:posOffset>-414655</wp:posOffset>
              </wp:positionV>
              <wp:extent cx="635" cy="10678160"/>
              <wp:effectExtent l="5080" t="13970" r="13335" b="13970"/>
              <wp:wrapNone/>
              <wp:docPr id="1" name="Lin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67816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3180B7" id="Line 31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9.9pt,-32.65pt" to="379.95pt,80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32AD7"/>
    <w:multiLevelType w:val="hybridMultilevel"/>
    <w:tmpl w:val="5A304396"/>
    <w:lvl w:ilvl="0" w:tplc="7578F0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6AD1AF9"/>
    <w:multiLevelType w:val="hybridMultilevel"/>
    <w:tmpl w:val="08B0A9F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8A4064"/>
    <w:multiLevelType w:val="hybridMultilevel"/>
    <w:tmpl w:val="017EAB9C"/>
    <w:lvl w:ilvl="0" w:tplc="7578F0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9E158AC"/>
    <w:multiLevelType w:val="hybridMultilevel"/>
    <w:tmpl w:val="AB3CCAC0"/>
    <w:lvl w:ilvl="0" w:tplc="1062D4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C65369"/>
    <w:multiLevelType w:val="hybridMultilevel"/>
    <w:tmpl w:val="C1B00BA4"/>
    <w:lvl w:ilvl="0" w:tplc="CD280D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66E60C5"/>
    <w:multiLevelType w:val="hybridMultilevel"/>
    <w:tmpl w:val="C53AC0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AD6ABE"/>
    <w:multiLevelType w:val="hybridMultilevel"/>
    <w:tmpl w:val="F5AC66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5B8"/>
    <w:rsid w:val="000136DE"/>
    <w:rsid w:val="000B3048"/>
    <w:rsid w:val="00170F2C"/>
    <w:rsid w:val="001A1EAB"/>
    <w:rsid w:val="001E2634"/>
    <w:rsid w:val="00224FF2"/>
    <w:rsid w:val="002D6954"/>
    <w:rsid w:val="003048EB"/>
    <w:rsid w:val="003565B8"/>
    <w:rsid w:val="003824AB"/>
    <w:rsid w:val="003C5860"/>
    <w:rsid w:val="003E0820"/>
    <w:rsid w:val="003E376B"/>
    <w:rsid w:val="0043287B"/>
    <w:rsid w:val="00463727"/>
    <w:rsid w:val="0059124F"/>
    <w:rsid w:val="005B1F78"/>
    <w:rsid w:val="00604AFA"/>
    <w:rsid w:val="006513FA"/>
    <w:rsid w:val="00681E76"/>
    <w:rsid w:val="006B42DA"/>
    <w:rsid w:val="00821935"/>
    <w:rsid w:val="008D3664"/>
    <w:rsid w:val="008E0B22"/>
    <w:rsid w:val="00A519B5"/>
    <w:rsid w:val="00A606A4"/>
    <w:rsid w:val="00AC6BB8"/>
    <w:rsid w:val="00B52875"/>
    <w:rsid w:val="00C5089B"/>
    <w:rsid w:val="00C90188"/>
    <w:rsid w:val="00CE43BF"/>
    <w:rsid w:val="00D461F9"/>
    <w:rsid w:val="00D505F5"/>
    <w:rsid w:val="00D66EFE"/>
    <w:rsid w:val="00DE63BF"/>
    <w:rsid w:val="00EE4A7B"/>
    <w:rsid w:val="00FF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19B5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widowControl w:val="0"/>
      <w:tabs>
        <w:tab w:val="center" w:pos="4819"/>
        <w:tab w:val="right" w:pos="9638"/>
      </w:tabs>
      <w:spacing w:line="567" w:lineRule="exact"/>
    </w:pPr>
    <w:rPr>
      <w:rFonts w:ascii="Arial" w:hAnsi="Arial" w:cs="Arial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widowControl w:val="0"/>
      <w:tabs>
        <w:tab w:val="center" w:pos="4819"/>
        <w:tab w:val="right" w:pos="9638"/>
      </w:tabs>
      <w:spacing w:line="567" w:lineRule="exact"/>
    </w:pPr>
    <w:rPr>
      <w:rFonts w:ascii="Arial" w:hAnsi="Arial" w:cs="Arial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sz w:val="24"/>
      <w:szCs w:val="24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customStyle="1" w:styleId="Bollo">
    <w:name w:val="Bollo"/>
    <w:basedOn w:val="Normale"/>
    <w:uiPriority w:val="99"/>
    <w:rsid w:val="00DE63BF"/>
    <w:pPr>
      <w:spacing w:line="567" w:lineRule="exact"/>
      <w:ind w:firstLine="284"/>
      <w:jc w:val="both"/>
    </w:pPr>
    <w:rPr>
      <w:color w:val="000000"/>
      <w:sz w:val="26"/>
      <w:szCs w:val="20"/>
    </w:rPr>
  </w:style>
  <w:style w:type="paragraph" w:customStyle="1" w:styleId="bollo0">
    <w:name w:val="bollo"/>
    <w:basedOn w:val="Normale"/>
    <w:uiPriority w:val="99"/>
    <w:rsid w:val="00DE63BF"/>
    <w:pPr>
      <w:overflowPunct w:val="0"/>
      <w:autoSpaceDE w:val="0"/>
      <w:autoSpaceDN w:val="0"/>
      <w:adjustRightInd w:val="0"/>
      <w:spacing w:line="567" w:lineRule="atLeast"/>
      <w:jc w:val="both"/>
      <w:textAlignment w:val="baseline"/>
    </w:pPr>
    <w:rPr>
      <w:rFonts w:ascii="Courier" w:hAnsi="Courier"/>
      <w:szCs w:val="20"/>
      <w:lang w:val="en-GB"/>
    </w:rPr>
  </w:style>
  <w:style w:type="paragraph" w:styleId="Testofumetto">
    <w:name w:val="Balloon Text"/>
    <w:basedOn w:val="Normale"/>
    <w:link w:val="TestofumettoCarattere"/>
    <w:uiPriority w:val="99"/>
    <w:semiHidden/>
    <w:rsid w:val="00A519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461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\g\OASISTEMI\SuiteLegale\Testi\Modelli\Usobollo%20con%20righ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Usobollo con righe.dot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2008-05-15T07:27:00Z</cp:lastPrinted>
  <dcterms:created xsi:type="dcterms:W3CDTF">2019-10-15T18:38:00Z</dcterms:created>
  <dcterms:modified xsi:type="dcterms:W3CDTF">2019-10-16T14:54:00Z</dcterms:modified>
</cp:coreProperties>
</file>