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19B5" w:rsidRPr="00604AFA" w:rsidRDefault="003565B8" w:rsidP="00604AFA">
      <w:pPr>
        <w:spacing w:line="567" w:lineRule="exact"/>
        <w:jc w:val="center"/>
        <w:rPr>
          <w:b/>
        </w:rPr>
      </w:pPr>
      <w:r w:rsidRPr="00604AFA">
        <w:rPr>
          <w:b/>
        </w:rPr>
        <w:t>TRIBUNALE ORDINARIO DI COSENZA</w:t>
      </w:r>
    </w:p>
    <w:p w:rsidR="00DA1DB1" w:rsidRDefault="00DA1DB1" w:rsidP="00604AFA">
      <w:pPr>
        <w:spacing w:line="567" w:lineRule="exact"/>
        <w:jc w:val="center"/>
        <w:rPr>
          <w:b/>
        </w:rPr>
      </w:pPr>
      <w:r>
        <w:rPr>
          <w:b/>
        </w:rPr>
        <w:t>VERBALE DI TRASFORMAZIONE DEL RITO</w:t>
      </w:r>
    </w:p>
    <w:p w:rsidR="003565B8" w:rsidRPr="00604AFA" w:rsidRDefault="00DA1DB1" w:rsidP="00604AFA">
      <w:pPr>
        <w:spacing w:line="567" w:lineRule="exact"/>
        <w:jc w:val="center"/>
        <w:rPr>
          <w:b/>
        </w:rPr>
      </w:pPr>
      <w:r>
        <w:rPr>
          <w:b/>
        </w:rPr>
        <w:t xml:space="preserve">DEL DIVORZIO </w:t>
      </w:r>
      <w:r w:rsidR="003565B8" w:rsidRPr="00604AFA">
        <w:rPr>
          <w:b/>
        </w:rPr>
        <w:t>DA GIUDIZIALE IN CONSENSUALE</w:t>
      </w:r>
    </w:p>
    <w:p w:rsidR="003565B8" w:rsidRDefault="003565B8" w:rsidP="00EE4A7B">
      <w:pPr>
        <w:spacing w:line="567" w:lineRule="exact"/>
        <w:jc w:val="both"/>
      </w:pPr>
      <w:r>
        <w:t xml:space="preserve">Oggi                                          </w:t>
      </w:r>
      <w:proofErr w:type="gramStart"/>
      <w:r>
        <w:t xml:space="preserve">  ,</w:t>
      </w:r>
      <w:proofErr w:type="gramEnd"/>
      <w:r>
        <w:t xml:space="preserve"> in Cosenza, dinanzi al Presidente del Tribunale, nella persona della dott.</w:t>
      </w:r>
      <w:r w:rsidR="00604AFA">
        <w:t xml:space="preserve">                                         , assistita dal Cancelliere</w:t>
      </w:r>
    </w:p>
    <w:p w:rsidR="003565B8" w:rsidRDefault="003565B8" w:rsidP="00EE4A7B">
      <w:pPr>
        <w:spacing w:line="567" w:lineRule="exact"/>
        <w:jc w:val="both"/>
      </w:pPr>
      <w:r>
        <w:t>A seguito di decreto di convocazione,</w:t>
      </w:r>
      <w:r w:rsidR="00604AFA">
        <w:t xml:space="preserve"> sono comparsi:</w:t>
      </w:r>
    </w:p>
    <w:p w:rsidR="00604AFA" w:rsidRDefault="00604AFA" w:rsidP="00604AFA">
      <w:pPr>
        <w:numPr>
          <w:ilvl w:val="0"/>
          <w:numId w:val="6"/>
        </w:numPr>
        <w:spacing w:line="567" w:lineRule="exact"/>
        <w:jc w:val="both"/>
      </w:pPr>
    </w:p>
    <w:p w:rsidR="00604AFA" w:rsidRDefault="00604AFA" w:rsidP="00604AFA">
      <w:pPr>
        <w:spacing w:line="567" w:lineRule="exact"/>
        <w:jc w:val="both"/>
      </w:pPr>
      <w:proofErr w:type="gramStart"/>
      <w:r>
        <w:t>nato</w:t>
      </w:r>
      <w:proofErr w:type="gramEnd"/>
      <w:r>
        <w:t>/a a                                             il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e</w:t>
      </w:r>
      <w:proofErr w:type="gramEnd"/>
      <w:r>
        <w:t xml:space="preserve"> residente in</w:t>
      </w:r>
    </w:p>
    <w:p w:rsidR="00604AFA" w:rsidRDefault="00604AFA" w:rsidP="00604AFA">
      <w:pPr>
        <w:spacing w:line="567" w:lineRule="exact"/>
        <w:jc w:val="both"/>
      </w:pPr>
      <w:r>
        <w:t>CF                                                  titolo di studio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professione</w:t>
      </w:r>
      <w:proofErr w:type="gramEnd"/>
      <w:r>
        <w:t xml:space="preserve">                                    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rappresentato</w:t>
      </w:r>
      <w:proofErr w:type="gramEnd"/>
      <w:r>
        <w:t>/a e difeso/a dall’avv.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con</w:t>
      </w:r>
      <w:proofErr w:type="gramEnd"/>
      <w:r>
        <w:t xml:space="preserve"> studio in                       alla via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e</w:t>
      </w:r>
      <w:proofErr w:type="gramEnd"/>
    </w:p>
    <w:p w:rsidR="00604AFA" w:rsidRDefault="00604AFA" w:rsidP="00604AFA">
      <w:pPr>
        <w:numPr>
          <w:ilvl w:val="0"/>
          <w:numId w:val="6"/>
        </w:numPr>
        <w:spacing w:line="567" w:lineRule="exact"/>
        <w:jc w:val="both"/>
      </w:pPr>
    </w:p>
    <w:p w:rsidR="00604AFA" w:rsidRDefault="00604AFA" w:rsidP="00604AFA">
      <w:pPr>
        <w:spacing w:line="567" w:lineRule="exact"/>
        <w:jc w:val="both"/>
      </w:pPr>
      <w:proofErr w:type="gramStart"/>
      <w:r>
        <w:t>nato</w:t>
      </w:r>
      <w:proofErr w:type="gramEnd"/>
      <w:r>
        <w:t>/a a                                             il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e</w:t>
      </w:r>
      <w:proofErr w:type="gramEnd"/>
      <w:r>
        <w:t xml:space="preserve"> residente in</w:t>
      </w:r>
    </w:p>
    <w:p w:rsidR="00604AFA" w:rsidRDefault="00604AFA" w:rsidP="00604AFA">
      <w:pPr>
        <w:spacing w:line="567" w:lineRule="exact"/>
        <w:jc w:val="both"/>
      </w:pPr>
      <w:r>
        <w:t>CF                                                  titolo di studio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professione</w:t>
      </w:r>
      <w:proofErr w:type="gramEnd"/>
      <w:r>
        <w:t xml:space="preserve">                                    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rappresentato</w:t>
      </w:r>
      <w:proofErr w:type="gramEnd"/>
      <w:r>
        <w:t>/a e difeso/a dall’avv.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con</w:t>
      </w:r>
      <w:proofErr w:type="gramEnd"/>
      <w:r>
        <w:t xml:space="preserve"> studio in                       alla via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coniugi</w:t>
      </w:r>
      <w:proofErr w:type="gramEnd"/>
      <w:r>
        <w:t xml:space="preserve"> sposati a                                 il</w:t>
      </w:r>
    </w:p>
    <w:p w:rsidR="00604AFA" w:rsidRDefault="00604AFA" w:rsidP="00604AFA">
      <w:pPr>
        <w:spacing w:line="567" w:lineRule="exact"/>
        <w:jc w:val="both"/>
      </w:pPr>
      <w:r>
        <w:t>(</w:t>
      </w:r>
      <w:proofErr w:type="gramStart"/>
      <w:r>
        <w:t>anno</w:t>
      </w:r>
      <w:proofErr w:type="gramEnd"/>
      <w:r>
        <w:t xml:space="preserve">        atto n.                 vol.               </w:t>
      </w:r>
      <w:proofErr w:type="gramStart"/>
      <w:r>
        <w:t>parte</w:t>
      </w:r>
      <w:proofErr w:type="gramEnd"/>
      <w:r>
        <w:t xml:space="preserve">               serie                  )</w:t>
      </w:r>
    </w:p>
    <w:p w:rsidR="00604AFA" w:rsidRDefault="00604AFA" w:rsidP="00604AFA">
      <w:pPr>
        <w:spacing w:line="567" w:lineRule="exact"/>
        <w:jc w:val="both"/>
      </w:pPr>
      <w:proofErr w:type="gramStart"/>
      <w:r>
        <w:t>con</w:t>
      </w:r>
      <w:proofErr w:type="gramEnd"/>
      <w:r>
        <w:t>/senza figli</w:t>
      </w:r>
    </w:p>
    <w:p w:rsidR="00604AFA" w:rsidRDefault="00604AFA" w:rsidP="00604AFA">
      <w:pPr>
        <w:spacing w:line="567" w:lineRule="exact"/>
        <w:jc w:val="both"/>
      </w:pPr>
      <w:r>
        <w:lastRenderedPageBreak/>
        <w:t>Il Presidente, dapprima separatamente e poi congiuntamente, sente personalmente i coniugi e ne tenta la concliliazione, che non riesce.</w:t>
      </w:r>
    </w:p>
    <w:p w:rsidR="00604AFA" w:rsidRDefault="00604AFA" w:rsidP="00604AFA">
      <w:pPr>
        <w:spacing w:line="567" w:lineRule="exact"/>
        <w:jc w:val="both"/>
      </w:pPr>
      <w:r>
        <w:t>Dà atto, pertanto, che il tentativo di conciliazione è fallito.</w:t>
      </w:r>
    </w:p>
    <w:p w:rsidR="00604AFA" w:rsidRDefault="00604AFA" w:rsidP="00604AFA">
      <w:pPr>
        <w:spacing w:line="567" w:lineRule="exact"/>
        <w:jc w:val="both"/>
      </w:pPr>
      <w:r>
        <w:t xml:space="preserve">A questo punto, i coniugi dichiarano di </w:t>
      </w:r>
      <w:r w:rsidR="00DA1DB1">
        <w:t>voler addivenire ad un divorzio congiunto</w:t>
      </w:r>
      <w:r>
        <w:t xml:space="preserve"> e di avere raggiunto intesa sulle seguenti condizioni:</w:t>
      </w:r>
    </w:p>
    <w:p w:rsidR="00D461F9" w:rsidRDefault="00604AFA" w:rsidP="00D461F9">
      <w:pPr>
        <w:numPr>
          <w:ilvl w:val="0"/>
          <w:numId w:val="7"/>
        </w:numPr>
        <w:spacing w:line="567" w:lineRule="exact"/>
        <w:jc w:val="both"/>
      </w:pPr>
      <w:r>
        <w:t xml:space="preserve">I figli </w:t>
      </w:r>
    </w:p>
    <w:p w:rsidR="00D461F9" w:rsidRDefault="00CE43BF" w:rsidP="00D461F9">
      <w:pPr>
        <w:numPr>
          <w:ilvl w:val="0"/>
          <w:numId w:val="7"/>
        </w:numPr>
        <w:spacing w:line="567" w:lineRule="exact"/>
        <w:jc w:val="both"/>
      </w:pPr>
      <w:r>
        <w:t>La casa coniugale</w:t>
      </w:r>
    </w:p>
    <w:p w:rsidR="00CE43BF" w:rsidRDefault="00DA1DB1" w:rsidP="00D461F9">
      <w:pPr>
        <w:numPr>
          <w:ilvl w:val="0"/>
          <w:numId w:val="7"/>
        </w:numPr>
        <w:spacing w:line="567" w:lineRule="exact"/>
        <w:jc w:val="both"/>
      </w:pPr>
      <w:r>
        <w:t>L’assegno di mantenimento</w:t>
      </w:r>
    </w:p>
    <w:p w:rsidR="00DA1DB1" w:rsidRDefault="00DA1DB1" w:rsidP="00D461F9">
      <w:pPr>
        <w:numPr>
          <w:ilvl w:val="0"/>
          <w:numId w:val="7"/>
        </w:numPr>
        <w:spacing w:line="567" w:lineRule="exact"/>
        <w:jc w:val="both"/>
      </w:pPr>
      <w:r>
        <w:t>L’assegno divorzile</w:t>
      </w:r>
    </w:p>
    <w:p w:rsidR="00CE43BF" w:rsidRDefault="00CE43BF" w:rsidP="0059124F">
      <w:pPr>
        <w:spacing w:line="567" w:lineRule="exact"/>
        <w:jc w:val="center"/>
      </w:pPr>
      <w:r>
        <w:t>L.C.S.</w:t>
      </w:r>
    </w:p>
    <w:p w:rsidR="00CE43BF" w:rsidRDefault="00CE43BF" w:rsidP="00CE43BF">
      <w:pPr>
        <w:spacing w:line="567" w:lineRule="exact"/>
        <w:jc w:val="both"/>
      </w:pPr>
    </w:p>
    <w:p w:rsidR="00CE43BF" w:rsidRPr="00CE43BF" w:rsidRDefault="00CE43BF" w:rsidP="00CE43BF">
      <w:pPr>
        <w:spacing w:line="567" w:lineRule="exact"/>
        <w:jc w:val="center"/>
        <w:rPr>
          <w:b/>
        </w:rPr>
      </w:pPr>
      <w:r w:rsidRPr="00CE43BF">
        <w:rPr>
          <w:b/>
        </w:rPr>
        <w:t>Il Presidente</w:t>
      </w:r>
    </w:p>
    <w:p w:rsidR="00CE43BF" w:rsidRPr="00A606A4" w:rsidRDefault="00DA1DB1" w:rsidP="00CE43BF">
      <w:pPr>
        <w:spacing w:line="567" w:lineRule="exact"/>
        <w:jc w:val="both"/>
      </w:pPr>
      <w:r>
        <w:t>Dato atto dell’avvenuta trasformazione del rito in divorzio congiunto, viste le disposizioni tabellari vigenti, dispone la trasmissione degli atti al Presidente della seconda sezione civile per quanto di competenza</w:t>
      </w:r>
      <w:bookmarkStart w:id="0" w:name="_GoBack"/>
      <w:bookmarkEnd w:id="0"/>
      <w:r w:rsidR="00CE43BF">
        <w:tab/>
      </w:r>
      <w:r w:rsidR="00CE43BF">
        <w:tab/>
      </w:r>
      <w:r w:rsidR="00CE43BF">
        <w:tab/>
      </w:r>
      <w:r w:rsidR="00CE43BF">
        <w:tab/>
      </w:r>
      <w:r w:rsidR="00CE43BF">
        <w:tab/>
      </w:r>
      <w:r w:rsidR="00CE43BF">
        <w:tab/>
      </w:r>
      <w:r w:rsidR="00CE43BF">
        <w:tab/>
        <w:t>Il Presidente</w:t>
      </w:r>
    </w:p>
    <w:sectPr w:rsidR="00CE43BF" w:rsidRPr="00A606A4">
      <w:headerReference w:type="default" r:id="rId7"/>
      <w:footerReference w:type="default" r:id="rId8"/>
      <w:pgSz w:w="11906" w:h="16838" w:code="9"/>
      <w:pgMar w:top="1418" w:right="2835" w:bottom="1162" w:left="1531" w:header="567" w:footer="907" w:gutter="0"/>
      <w:paperSrc w:first="1" w:other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6B4" w:rsidRDefault="000C76B4">
      <w:r>
        <w:separator/>
      </w:r>
    </w:p>
  </w:endnote>
  <w:endnote w:type="continuationSeparator" w:id="0">
    <w:p w:rsidR="000C76B4" w:rsidRDefault="000C76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76B" w:rsidRDefault="003E376B">
    <w:pPr>
      <w:pStyle w:val="Pidipagina"/>
      <w:framePr w:wrap="auto" w:vAnchor="text" w:hAnchor="margin" w:xAlign="center" w:y="1"/>
      <w:jc w:val="center"/>
      <w:rPr>
        <w:rStyle w:val="Numeropagina"/>
        <w:rFonts w:cs="Arial"/>
      </w:rPr>
    </w:pPr>
  </w:p>
  <w:p w:rsidR="003E376B" w:rsidRDefault="003E376B">
    <w:pPr>
      <w:pStyle w:val="Pidipagina"/>
      <w:spacing w:line="240" w:lineRule="atLeast"/>
      <w:jc w:val="center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6B4" w:rsidRDefault="000C76B4">
      <w:r>
        <w:separator/>
      </w:r>
    </w:p>
  </w:footnote>
  <w:footnote w:type="continuationSeparator" w:id="0">
    <w:p w:rsidR="000C76B4" w:rsidRDefault="000C76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376B" w:rsidRDefault="00CE43BF">
    <w:pPr>
      <w:pStyle w:val="Intestazione"/>
      <w:tabs>
        <w:tab w:val="clear" w:pos="4819"/>
        <w:tab w:val="center" w:pos="3402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71040" behindDoc="0" locked="0" layoutInCell="0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8766810</wp:posOffset>
              </wp:positionV>
              <wp:extent cx="7574915" cy="635"/>
              <wp:effectExtent l="7620" t="13335" r="8890" b="5080"/>
              <wp:wrapNone/>
              <wp:docPr id="3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F2C28A" id="Line 1" o:spid="_x0000_s1026" style="position:absolute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690.3pt" to="519.8pt,69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7326630</wp:posOffset>
              </wp:positionV>
              <wp:extent cx="7574915" cy="635"/>
              <wp:effectExtent l="9525" t="11430" r="6985" b="6985"/>
              <wp:wrapNone/>
              <wp:docPr id="30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3273EA1" id="Line 2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576.9pt" to="516.95pt,57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5886450</wp:posOffset>
              </wp:positionV>
              <wp:extent cx="7574915" cy="635"/>
              <wp:effectExtent l="9525" t="9525" r="6985" b="8890"/>
              <wp:wrapNone/>
              <wp:docPr id="29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21A13E" id="Line 3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463.5pt" to="516.95pt,4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VM7oQ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5886450</wp:posOffset>
              </wp:positionV>
              <wp:extent cx="7574915" cy="635"/>
              <wp:effectExtent l="7620" t="9525" r="8890" b="8890"/>
              <wp:wrapNone/>
              <wp:docPr id="28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104BF3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463.5pt" to="519.8pt,46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DS2oA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2064" behindDoc="0" locked="0" layoutInCell="0" allowOverlap="1">
              <wp:simplePos x="0" y="0"/>
              <wp:positionH relativeFrom="column">
                <wp:posOffset>-972820</wp:posOffset>
              </wp:positionH>
              <wp:positionV relativeFrom="paragraph">
                <wp:posOffset>9126220</wp:posOffset>
              </wp:positionV>
              <wp:extent cx="7574915" cy="635"/>
              <wp:effectExtent l="8255" t="10795" r="8255" b="7620"/>
              <wp:wrapNone/>
              <wp:docPr id="27" name="Lin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A91B1A" id="Line 5" o:spid="_x0000_s1026" style="position:absolute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pt,718.6pt" to="519.85pt,7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7686040</wp:posOffset>
              </wp:positionV>
              <wp:extent cx="7574915" cy="635"/>
              <wp:effectExtent l="10160" t="8890" r="6350" b="9525"/>
              <wp:wrapNone/>
              <wp:docPr id="26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F6E917" id="Line 6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605.2pt" to="517pt,6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872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6245860</wp:posOffset>
              </wp:positionV>
              <wp:extent cx="7574915" cy="635"/>
              <wp:effectExtent l="10160" t="6985" r="6350" b="11430"/>
              <wp:wrapNone/>
              <wp:docPr id="25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8237E4" id="Line 7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491.8pt" to="517pt,49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dHHoA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>
              <wp:simplePos x="0" y="0"/>
              <wp:positionH relativeFrom="column">
                <wp:posOffset>-972820</wp:posOffset>
              </wp:positionH>
              <wp:positionV relativeFrom="paragraph">
                <wp:posOffset>6245860</wp:posOffset>
              </wp:positionV>
              <wp:extent cx="7574915" cy="635"/>
              <wp:effectExtent l="8255" t="6985" r="8255" b="11430"/>
              <wp:wrapNone/>
              <wp:docPr id="24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AEA2F2F" id="Line 8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pt,491.8pt" to="519.85pt,49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4446270</wp:posOffset>
              </wp:positionV>
              <wp:extent cx="7574915" cy="635"/>
              <wp:effectExtent l="9525" t="7620" r="6985" b="10795"/>
              <wp:wrapNone/>
              <wp:docPr id="23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1D5C24" id="Line 9" o:spid="_x0000_s1026" style="position:absolute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350.1pt" to="516.95pt,35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Ce+oQ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4805680</wp:posOffset>
              </wp:positionV>
              <wp:extent cx="7574915" cy="635"/>
              <wp:effectExtent l="10160" t="5080" r="6350" b="13335"/>
              <wp:wrapNone/>
              <wp:docPr id="22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884278F" id="Line 10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378.4pt" to="517pt,37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3088" behindDoc="0" locked="0" layoutInCell="0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9486900</wp:posOffset>
              </wp:positionV>
              <wp:extent cx="7574915" cy="635"/>
              <wp:effectExtent l="7620" t="9525" r="8890" b="8890"/>
              <wp:wrapNone/>
              <wp:docPr id="21" name="Lin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8B3809" id="Line 11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747pt" to="519.8pt,74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8046720</wp:posOffset>
              </wp:positionV>
              <wp:extent cx="7574915" cy="635"/>
              <wp:effectExtent l="9525" t="7620" r="6985" b="10795"/>
              <wp:wrapNone/>
              <wp:docPr id="20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10314CF" id="Line 12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633.6pt" to="516.95pt,63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896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6606540</wp:posOffset>
              </wp:positionV>
              <wp:extent cx="7574915" cy="635"/>
              <wp:effectExtent l="9525" t="5715" r="6985" b="12700"/>
              <wp:wrapNone/>
              <wp:docPr id="19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F817BD" id="Line 13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520.2pt" to="516.95pt,5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m6voQIAAJ0FAAAOAAAAZHJzL2Uyb0RvYy54bWysVFFv2jAQfp+0/2D5PU1CAo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800" behindDoc="0" locked="0" layoutInCell="0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6606540</wp:posOffset>
              </wp:positionV>
              <wp:extent cx="7574915" cy="635"/>
              <wp:effectExtent l="7620" t="5715" r="8890" b="12700"/>
              <wp:wrapNone/>
              <wp:docPr id="18" name="Line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9DE1AC9" id="Line 14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520.2pt" to="519.8pt,5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7r0oQIAAJ0FAAAOAAAAZHJzL2Uyb0RvYy54bWysVFFv2jAQfp+0/2D5PU1CAo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5166360</wp:posOffset>
              </wp:positionV>
              <wp:extent cx="7574915" cy="635"/>
              <wp:effectExtent l="9525" t="13335" r="6985" b="5080"/>
              <wp:wrapNone/>
              <wp:docPr id="17" name="Lin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242511" id="Line 15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406.8pt" to="516.95pt,40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0016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8406765</wp:posOffset>
              </wp:positionV>
              <wp:extent cx="7574915" cy="635"/>
              <wp:effectExtent l="9525" t="5715" r="6985" b="12700"/>
              <wp:wrapNone/>
              <wp:docPr id="16" name="Lin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F8B14FD" id="Line 16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661.95pt" to="516.95pt,66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rZVoQIAAJ0FAAAOAAAAZHJzL2Uyb0RvYy54bWysVFFv2jAQfp+0/2D5PU1CAo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6966585</wp:posOffset>
              </wp:positionV>
              <wp:extent cx="7574915" cy="635"/>
              <wp:effectExtent l="9525" t="13335" r="6985" b="5080"/>
              <wp:wrapNone/>
              <wp:docPr id="15" name="Lin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F391BA" id="Line 17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548.55pt" to="516.95pt,5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u68oAIAAJ0FAAAOAAAAZHJzL2Uyb0RvYy54bWysVFFv2jAQfp+0/2D5PU1CAo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>
              <wp:simplePos x="0" y="0"/>
              <wp:positionH relativeFrom="column">
                <wp:posOffset>-973455</wp:posOffset>
              </wp:positionH>
              <wp:positionV relativeFrom="paragraph">
                <wp:posOffset>6966585</wp:posOffset>
              </wp:positionV>
              <wp:extent cx="7574915" cy="635"/>
              <wp:effectExtent l="7620" t="13335" r="8890" b="5080"/>
              <wp:wrapNone/>
              <wp:docPr id="14" name="Lin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6C3255" id="Line 18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6.65pt,548.55pt" to="519.8pt,54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R/ioQIAAJ0FAAAOAAAAZHJzL2Uyb0RvYy54bWysVFFv2jAQfp+0/2D5PU0CCY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5526405</wp:posOffset>
              </wp:positionV>
              <wp:extent cx="7574915" cy="635"/>
              <wp:effectExtent l="9525" t="11430" r="6985" b="6985"/>
              <wp:wrapNone/>
              <wp:docPr id="13" name="Lin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40B57FF" id="Line 19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435.15pt" to="516.95pt,43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4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3365500</wp:posOffset>
              </wp:positionV>
              <wp:extent cx="7574915" cy="635"/>
              <wp:effectExtent l="10160" t="12700" r="6350" b="5715"/>
              <wp:wrapNone/>
              <wp:docPr id="12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73F4F17" id="Line 20" o:spid="_x0000_s1026" style="position:absolute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265pt" to="517pt,2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2608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3726180</wp:posOffset>
              </wp:positionV>
              <wp:extent cx="7574915" cy="635"/>
              <wp:effectExtent l="9525" t="11430" r="6985" b="6985"/>
              <wp:wrapNone/>
              <wp:docPr id="11" name="Lin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2A41B43" id="Line 21" o:spid="_x0000_s1026" style="position:absolute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293.4pt" to="516.95pt,29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3632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4086225</wp:posOffset>
              </wp:positionV>
              <wp:extent cx="7574915" cy="635"/>
              <wp:effectExtent l="9525" t="9525" r="6985" b="8890"/>
              <wp:wrapNone/>
              <wp:docPr id="10" name="Lin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E2DE1D6" id="Line 22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321.75pt" to="516.95pt,3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560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3006090</wp:posOffset>
              </wp:positionV>
              <wp:extent cx="7574915" cy="635"/>
              <wp:effectExtent l="9525" t="5715" r="6985" b="12700"/>
              <wp:wrapNone/>
              <wp:docPr id="9" name="Lin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588B194" id="Line 23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236.7pt" to="516.95pt,23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YPZoQ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7488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1925320</wp:posOffset>
              </wp:positionV>
              <wp:extent cx="7574915" cy="635"/>
              <wp:effectExtent l="10160" t="10795" r="6350" b="7620"/>
              <wp:wrapNone/>
              <wp:docPr id="8" name="Lin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A47CA02" id="Line 24" o:spid="_x0000_s1026" style="position:absolute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151.6pt" to="517pt,1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FeCoA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512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2286000</wp:posOffset>
              </wp:positionV>
              <wp:extent cx="7574915" cy="635"/>
              <wp:effectExtent l="9525" t="9525" r="6985" b="8890"/>
              <wp:wrapNone/>
              <wp:docPr id="7" name="Line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8F9CADC" id="Line 25" o:spid="_x0000_s1026" style="position:absolute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180pt" to="516.95pt,18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9536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2646045</wp:posOffset>
              </wp:positionV>
              <wp:extent cx="7574915" cy="635"/>
              <wp:effectExtent l="9525" t="7620" r="6985" b="10795"/>
              <wp:wrapNone/>
              <wp:docPr id="6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DCE57A0" id="Line 26" o:spid="_x0000_s1026" style="position:absolute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208.35pt" to="516.95pt,20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6464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1565910</wp:posOffset>
              </wp:positionV>
              <wp:extent cx="7574915" cy="635"/>
              <wp:effectExtent l="9525" t="13335" r="6985" b="5080"/>
              <wp:wrapNone/>
              <wp:docPr id="5" name="Lin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E63BF9B" id="Line 27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123.3pt" to="516.95pt,1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5440" behindDoc="0" locked="0" layoutInCell="0" allowOverlap="1">
              <wp:simplePos x="0" y="0"/>
              <wp:positionH relativeFrom="column">
                <wp:posOffset>-1009650</wp:posOffset>
              </wp:positionH>
              <wp:positionV relativeFrom="paragraph">
                <wp:posOffset>1205865</wp:posOffset>
              </wp:positionV>
              <wp:extent cx="7574915" cy="635"/>
              <wp:effectExtent l="9525" t="5715" r="6985" b="12700"/>
              <wp:wrapNone/>
              <wp:docPr id="4" name="Line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076B2C5" id="Line 28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5pt,94.95pt" to="516.95pt,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3392" behindDoc="0" locked="0" layoutInCell="0" allowOverlap="1">
              <wp:simplePos x="0" y="0"/>
              <wp:positionH relativeFrom="column">
                <wp:posOffset>-71755</wp:posOffset>
              </wp:positionH>
              <wp:positionV relativeFrom="paragraph">
                <wp:posOffset>-467995</wp:posOffset>
              </wp:positionV>
              <wp:extent cx="635" cy="10677525"/>
              <wp:effectExtent l="13970" t="8255" r="13970" b="10795"/>
              <wp:wrapNone/>
              <wp:docPr id="3" name="Line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67752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574FD2F" id="Line 29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65pt,-36.85pt" to="-5.6pt,8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2368" behindDoc="0" locked="0" layoutInCell="0" allowOverlap="1">
              <wp:simplePos x="0" y="0"/>
              <wp:positionH relativeFrom="column">
                <wp:posOffset>-1009015</wp:posOffset>
              </wp:positionH>
              <wp:positionV relativeFrom="paragraph">
                <wp:posOffset>845185</wp:posOffset>
              </wp:positionV>
              <wp:extent cx="7574915" cy="635"/>
              <wp:effectExtent l="10160" t="6985" r="6350" b="11430"/>
              <wp:wrapNone/>
              <wp:docPr id="2" name="Line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74915" cy="635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BF7753" id="Line 30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79.45pt,66.55pt" to="517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" o:allowincell="f" strokeweight=".25pt">
              <v:stroke startarrowwidth="narrow" startarrowlength="short" endarrowwidth="narrow" endarrowlength="short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416" behindDoc="0" locked="0" layoutInCell="0" allowOverlap="1">
              <wp:simplePos x="0" y="0"/>
              <wp:positionH relativeFrom="column">
                <wp:posOffset>4824730</wp:posOffset>
              </wp:positionH>
              <wp:positionV relativeFrom="paragraph">
                <wp:posOffset>-414655</wp:posOffset>
              </wp:positionV>
              <wp:extent cx="635" cy="10678160"/>
              <wp:effectExtent l="5080" t="13970" r="13335" b="13970"/>
              <wp:wrapNone/>
              <wp:docPr id="1" name="Line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5" cy="1067816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A3180B7" id="Line 31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9.9pt,-32.65pt" to="379.95pt,80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" o:allowincell="f" strokeweight=".25pt">
              <v:stroke startarrowwidth="narrow" startarrowlength="short" endarrowwidth="narrow" endarrowlength="short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32AD7"/>
    <w:multiLevelType w:val="hybridMultilevel"/>
    <w:tmpl w:val="5A304396"/>
    <w:lvl w:ilvl="0" w:tplc="7578F0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6AD1AF9"/>
    <w:multiLevelType w:val="hybridMultilevel"/>
    <w:tmpl w:val="08B0A9F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8A4064"/>
    <w:multiLevelType w:val="hybridMultilevel"/>
    <w:tmpl w:val="017EAB9C"/>
    <w:lvl w:ilvl="0" w:tplc="7578F09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59E158AC"/>
    <w:multiLevelType w:val="hybridMultilevel"/>
    <w:tmpl w:val="AB3CCAC0"/>
    <w:lvl w:ilvl="0" w:tplc="1062D4A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C65369"/>
    <w:multiLevelType w:val="hybridMultilevel"/>
    <w:tmpl w:val="C1B00BA4"/>
    <w:lvl w:ilvl="0" w:tplc="CD280D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666E60C5"/>
    <w:multiLevelType w:val="hybridMultilevel"/>
    <w:tmpl w:val="C53AC06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D6ABE"/>
    <w:multiLevelType w:val="hybridMultilevel"/>
    <w:tmpl w:val="F5AC66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embedSystemFont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5B8"/>
    <w:rsid w:val="000136DE"/>
    <w:rsid w:val="000B3048"/>
    <w:rsid w:val="000C76B4"/>
    <w:rsid w:val="00170F2C"/>
    <w:rsid w:val="001A1EAB"/>
    <w:rsid w:val="001E2634"/>
    <w:rsid w:val="00224FF2"/>
    <w:rsid w:val="002D6954"/>
    <w:rsid w:val="003048EB"/>
    <w:rsid w:val="003565B8"/>
    <w:rsid w:val="003824AB"/>
    <w:rsid w:val="003C5860"/>
    <w:rsid w:val="003E0820"/>
    <w:rsid w:val="003E376B"/>
    <w:rsid w:val="0043287B"/>
    <w:rsid w:val="00463727"/>
    <w:rsid w:val="0059124F"/>
    <w:rsid w:val="005B1F78"/>
    <w:rsid w:val="00604AFA"/>
    <w:rsid w:val="006513FA"/>
    <w:rsid w:val="00681E76"/>
    <w:rsid w:val="006B42DA"/>
    <w:rsid w:val="00821935"/>
    <w:rsid w:val="008D3664"/>
    <w:rsid w:val="008E0B22"/>
    <w:rsid w:val="00A519B5"/>
    <w:rsid w:val="00A606A4"/>
    <w:rsid w:val="00AC6BB8"/>
    <w:rsid w:val="00B52875"/>
    <w:rsid w:val="00C5089B"/>
    <w:rsid w:val="00C90188"/>
    <w:rsid w:val="00CE43BF"/>
    <w:rsid w:val="00D461F9"/>
    <w:rsid w:val="00D505F5"/>
    <w:rsid w:val="00D66EFE"/>
    <w:rsid w:val="00DA1DB1"/>
    <w:rsid w:val="00DE63BF"/>
    <w:rsid w:val="00EE4A7B"/>
    <w:rsid w:val="00FF4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519B5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widowControl w:val="0"/>
      <w:tabs>
        <w:tab w:val="center" w:pos="4819"/>
        <w:tab w:val="right" w:pos="9638"/>
      </w:tabs>
      <w:spacing w:line="567" w:lineRule="exact"/>
    </w:pPr>
    <w:rPr>
      <w:rFonts w:ascii="Arial" w:hAnsi="Arial" w:cs="Arial"/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pPr>
      <w:widowControl w:val="0"/>
      <w:tabs>
        <w:tab w:val="center" w:pos="4819"/>
        <w:tab w:val="right" w:pos="9638"/>
      </w:tabs>
      <w:spacing w:line="567" w:lineRule="exact"/>
    </w:pPr>
    <w:rPr>
      <w:rFonts w:ascii="Arial" w:hAnsi="Arial" w:cs="Arial"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sz w:val="24"/>
      <w:szCs w:val="24"/>
    </w:rPr>
  </w:style>
  <w:style w:type="character" w:styleId="Numeropagina">
    <w:name w:val="page number"/>
    <w:basedOn w:val="Carpredefinitoparagrafo"/>
    <w:uiPriority w:val="99"/>
    <w:rPr>
      <w:rFonts w:cs="Times New Roman"/>
    </w:rPr>
  </w:style>
  <w:style w:type="paragraph" w:customStyle="1" w:styleId="Bollo">
    <w:name w:val="Bollo"/>
    <w:basedOn w:val="Normale"/>
    <w:uiPriority w:val="99"/>
    <w:rsid w:val="00DE63BF"/>
    <w:pPr>
      <w:spacing w:line="567" w:lineRule="exact"/>
      <w:ind w:firstLine="284"/>
      <w:jc w:val="both"/>
    </w:pPr>
    <w:rPr>
      <w:color w:val="000000"/>
      <w:sz w:val="26"/>
      <w:szCs w:val="20"/>
    </w:rPr>
  </w:style>
  <w:style w:type="paragraph" w:customStyle="1" w:styleId="bollo0">
    <w:name w:val="bollo"/>
    <w:basedOn w:val="Normale"/>
    <w:uiPriority w:val="99"/>
    <w:rsid w:val="00DE63BF"/>
    <w:pPr>
      <w:overflowPunct w:val="0"/>
      <w:autoSpaceDE w:val="0"/>
      <w:autoSpaceDN w:val="0"/>
      <w:adjustRightInd w:val="0"/>
      <w:spacing w:line="567" w:lineRule="atLeast"/>
      <w:jc w:val="both"/>
      <w:textAlignment w:val="baseline"/>
    </w:pPr>
    <w:rPr>
      <w:rFonts w:ascii="Courier" w:hAnsi="Courier"/>
      <w:szCs w:val="20"/>
      <w:lang w:val="en-GB"/>
    </w:rPr>
  </w:style>
  <w:style w:type="paragraph" w:styleId="Testofumetto">
    <w:name w:val="Balloon Text"/>
    <w:basedOn w:val="Normale"/>
    <w:link w:val="TestofumettoCarattere"/>
    <w:uiPriority w:val="99"/>
    <w:semiHidden/>
    <w:rsid w:val="00A519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461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Server\g\OASISTEMI\SuiteLegale\Testi\Modelli\Usobollo%20con%20righe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Usobollo con righe.dot</Template>
  <TotalTime>0</TotalTime>
  <Pages>2</Pages>
  <Words>258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lastPrinted>2008-05-15T07:27:00Z</cp:lastPrinted>
  <dcterms:created xsi:type="dcterms:W3CDTF">2020-02-29T08:23:00Z</dcterms:created>
  <dcterms:modified xsi:type="dcterms:W3CDTF">2020-02-29T08:23:00Z</dcterms:modified>
</cp:coreProperties>
</file>